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15B0" w:rsidRPr="00B70620" w:rsidRDefault="009915B0" w:rsidP="00FE3A8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70620">
        <w:rPr>
          <w:rFonts w:ascii="Times New Roman" w:hAnsi="Times New Roman" w:cs="Times New Roman"/>
          <w:b/>
          <w:bCs/>
          <w:sz w:val="24"/>
          <w:szCs w:val="24"/>
        </w:rPr>
        <w:t>АКТ</w:t>
      </w:r>
    </w:p>
    <w:p w:rsidR="009915B0" w:rsidRDefault="009915B0" w:rsidP="00B70620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B70620">
        <w:rPr>
          <w:rFonts w:ascii="Times New Roman" w:hAnsi="Times New Roman" w:cs="Times New Roman"/>
          <w:sz w:val="24"/>
          <w:szCs w:val="24"/>
        </w:rPr>
        <w:t>от __________________</w:t>
      </w:r>
    </w:p>
    <w:p w:rsidR="009915B0" w:rsidRPr="00B70620" w:rsidRDefault="009915B0" w:rsidP="00B70620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</w:t>
      </w:r>
      <w:r w:rsidRPr="00B70620">
        <w:rPr>
          <w:rFonts w:ascii="Times New Roman" w:hAnsi="Times New Roman" w:cs="Times New Roman"/>
          <w:sz w:val="24"/>
          <w:szCs w:val="24"/>
        </w:rPr>
        <w:t>(дата)</w:t>
      </w:r>
    </w:p>
    <w:p w:rsidR="009915B0" w:rsidRDefault="009915B0" w:rsidP="00B7062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____________________________________________________________________________________________________________________________________________________________________________________</w:t>
      </w:r>
    </w:p>
    <w:p w:rsidR="009915B0" w:rsidRPr="00B70620" w:rsidRDefault="009915B0" w:rsidP="00B7062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70620">
        <w:rPr>
          <w:rFonts w:ascii="Times New Roman" w:hAnsi="Times New Roman" w:cs="Times New Roman"/>
          <w:sz w:val="24"/>
          <w:szCs w:val="24"/>
        </w:rPr>
        <w:t>О ходатайстве на представление</w:t>
      </w:r>
    </w:p>
    <w:p w:rsidR="009915B0" w:rsidRPr="00B70620" w:rsidRDefault="009915B0" w:rsidP="00B7062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70620">
        <w:rPr>
          <w:rFonts w:ascii="Times New Roman" w:hAnsi="Times New Roman" w:cs="Times New Roman"/>
          <w:sz w:val="24"/>
          <w:szCs w:val="24"/>
        </w:rPr>
        <w:t>бесплатного питания</w:t>
      </w:r>
    </w:p>
    <w:p w:rsidR="009915B0" w:rsidRPr="00B70620" w:rsidRDefault="009915B0" w:rsidP="00B7062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915B0" w:rsidRPr="00B70620" w:rsidRDefault="009915B0" w:rsidP="00B7062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70620">
        <w:rPr>
          <w:rFonts w:ascii="Times New Roman" w:hAnsi="Times New Roman" w:cs="Times New Roman"/>
          <w:sz w:val="24"/>
          <w:szCs w:val="24"/>
        </w:rPr>
        <w:t>________________________________________________________________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уч._____кл.________________</w:t>
      </w:r>
    </w:p>
    <w:p w:rsidR="009915B0" w:rsidRPr="00B70620" w:rsidRDefault="009915B0" w:rsidP="00B7062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70620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(Ф.И.О.)</w:t>
      </w:r>
    </w:p>
    <w:p w:rsidR="009915B0" w:rsidRPr="00B70620" w:rsidRDefault="009915B0" w:rsidP="00B7062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70620">
        <w:rPr>
          <w:rFonts w:ascii="Times New Roman" w:hAnsi="Times New Roman" w:cs="Times New Roman"/>
          <w:sz w:val="24"/>
          <w:szCs w:val="24"/>
        </w:rPr>
        <w:t>Мы, комиссия, в составе классного руководителя</w:t>
      </w:r>
    </w:p>
    <w:p w:rsidR="009915B0" w:rsidRPr="00B70620" w:rsidRDefault="009915B0" w:rsidP="00B7062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70620">
        <w:rPr>
          <w:rFonts w:ascii="Times New Roman" w:hAnsi="Times New Roman" w:cs="Times New Roman"/>
          <w:sz w:val="24"/>
          <w:szCs w:val="24"/>
        </w:rPr>
        <w:t>___________________________________________________________________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_______________________</w:t>
      </w:r>
    </w:p>
    <w:p w:rsidR="009915B0" w:rsidRPr="00B70620" w:rsidRDefault="009915B0" w:rsidP="00B7062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70620">
        <w:rPr>
          <w:rFonts w:ascii="Times New Roman" w:hAnsi="Times New Roman" w:cs="Times New Roman"/>
          <w:sz w:val="24"/>
          <w:szCs w:val="24"/>
        </w:rPr>
        <w:t>Членов родительского комитета</w:t>
      </w:r>
    </w:p>
    <w:p w:rsidR="009915B0" w:rsidRPr="00B70620" w:rsidRDefault="009915B0" w:rsidP="00B7062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70620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9915B0" w:rsidRPr="00B70620" w:rsidRDefault="009915B0" w:rsidP="00B7062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70620">
        <w:rPr>
          <w:rFonts w:ascii="Times New Roman" w:hAnsi="Times New Roman" w:cs="Times New Roman"/>
          <w:sz w:val="24"/>
          <w:szCs w:val="24"/>
        </w:rPr>
        <w:t>Обследовали жилищно – бытовые условия семьи</w:t>
      </w:r>
    </w:p>
    <w:p w:rsidR="009915B0" w:rsidRPr="00B70620" w:rsidRDefault="009915B0" w:rsidP="00B7062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70620">
        <w:rPr>
          <w:rFonts w:ascii="Times New Roman" w:hAnsi="Times New Roman" w:cs="Times New Roman"/>
          <w:sz w:val="24"/>
          <w:szCs w:val="24"/>
        </w:rPr>
        <w:t>___________________________________________________________________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_______________________</w:t>
      </w:r>
    </w:p>
    <w:p w:rsidR="009915B0" w:rsidRPr="00B70620" w:rsidRDefault="009915B0" w:rsidP="00B7062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70620">
        <w:rPr>
          <w:rFonts w:ascii="Times New Roman" w:hAnsi="Times New Roman" w:cs="Times New Roman"/>
          <w:sz w:val="24"/>
          <w:szCs w:val="24"/>
        </w:rPr>
        <w:t>В результате обследования установлено, что семья состоит из ______ человек, детей в возрасте до 18 лет_____чел.</w:t>
      </w:r>
    </w:p>
    <w:p w:rsidR="009915B0" w:rsidRPr="00B70620" w:rsidRDefault="009915B0" w:rsidP="00B7062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70620">
        <w:rPr>
          <w:rFonts w:ascii="Times New Roman" w:hAnsi="Times New Roman" w:cs="Times New Roman"/>
          <w:sz w:val="24"/>
          <w:szCs w:val="24"/>
        </w:rPr>
        <w:t>Источником материального дохода является</w:t>
      </w:r>
    </w:p>
    <w:p w:rsidR="009915B0" w:rsidRPr="00B70620" w:rsidRDefault="009915B0" w:rsidP="00B7062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70620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_______________________</w:t>
      </w:r>
    </w:p>
    <w:p w:rsidR="009915B0" w:rsidRPr="00B70620" w:rsidRDefault="009915B0" w:rsidP="00B7062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70620">
        <w:rPr>
          <w:rFonts w:ascii="Times New Roman" w:hAnsi="Times New Roman" w:cs="Times New Roman"/>
          <w:sz w:val="24"/>
          <w:szCs w:val="24"/>
        </w:rPr>
        <w:t>На основании обследования родительский комитет принял решение: ходатайствовать перед администрацией и родительским комитетом школы о предоставлении ______________________________________________________</w:t>
      </w:r>
    </w:p>
    <w:p w:rsidR="009915B0" w:rsidRPr="00B70620" w:rsidRDefault="009915B0" w:rsidP="00B7062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70620">
        <w:rPr>
          <w:rFonts w:ascii="Times New Roman" w:hAnsi="Times New Roman" w:cs="Times New Roman"/>
          <w:sz w:val="24"/>
          <w:szCs w:val="24"/>
        </w:rPr>
        <w:t>бесплатного питания</w:t>
      </w:r>
    </w:p>
    <w:p w:rsidR="009915B0" w:rsidRPr="00B70620" w:rsidRDefault="009915B0" w:rsidP="00B7062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915B0" w:rsidRPr="00B70620" w:rsidRDefault="009915B0" w:rsidP="00B7062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915B0" w:rsidRPr="00B70620" w:rsidRDefault="009915B0" w:rsidP="00B7062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915B0" w:rsidRPr="00B70620" w:rsidRDefault="009915B0" w:rsidP="00B7062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915B0" w:rsidRPr="00B70620" w:rsidRDefault="009915B0" w:rsidP="00B7062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915B0" w:rsidRPr="00B70620" w:rsidRDefault="009915B0" w:rsidP="00B7062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70620">
        <w:rPr>
          <w:rFonts w:ascii="Times New Roman" w:hAnsi="Times New Roman" w:cs="Times New Roman"/>
          <w:sz w:val="24"/>
          <w:szCs w:val="24"/>
        </w:rPr>
        <w:t>Председатель комиссии</w:t>
      </w:r>
      <w:r>
        <w:rPr>
          <w:rFonts w:ascii="Times New Roman" w:hAnsi="Times New Roman" w:cs="Times New Roman"/>
          <w:sz w:val="24"/>
          <w:szCs w:val="24"/>
        </w:rPr>
        <w:t xml:space="preserve">                __</w:t>
      </w:r>
      <w:r w:rsidRPr="00B70620">
        <w:rPr>
          <w:rFonts w:ascii="Times New Roman" w:hAnsi="Times New Roman" w:cs="Times New Roman"/>
          <w:sz w:val="24"/>
          <w:szCs w:val="24"/>
        </w:rPr>
        <w:t>__</w:t>
      </w:r>
      <w:r>
        <w:rPr>
          <w:rFonts w:ascii="Times New Roman" w:hAnsi="Times New Roman" w:cs="Times New Roman"/>
          <w:sz w:val="24"/>
          <w:szCs w:val="24"/>
        </w:rPr>
        <w:t>________/__________________</w:t>
      </w:r>
      <w:r w:rsidRPr="00B70620">
        <w:rPr>
          <w:rFonts w:ascii="Times New Roman" w:hAnsi="Times New Roman" w:cs="Times New Roman"/>
          <w:sz w:val="24"/>
          <w:szCs w:val="24"/>
        </w:rPr>
        <w:t>/</w:t>
      </w:r>
    </w:p>
    <w:p w:rsidR="009915B0" w:rsidRPr="00B70620" w:rsidRDefault="009915B0" w:rsidP="00B7062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70620">
        <w:rPr>
          <w:rFonts w:ascii="Times New Roman" w:hAnsi="Times New Roman" w:cs="Times New Roman"/>
          <w:sz w:val="24"/>
          <w:szCs w:val="24"/>
        </w:rPr>
        <w:t>Члены родительского комитета_____________/__________________/</w:t>
      </w:r>
    </w:p>
    <w:p w:rsidR="009915B0" w:rsidRPr="00B70620" w:rsidRDefault="009915B0" w:rsidP="00B7062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70620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_</w:t>
      </w:r>
      <w:r>
        <w:rPr>
          <w:rFonts w:ascii="Times New Roman" w:hAnsi="Times New Roman" w:cs="Times New Roman"/>
          <w:sz w:val="24"/>
          <w:szCs w:val="24"/>
        </w:rPr>
        <w:t>____________/__________________</w:t>
      </w:r>
      <w:r w:rsidRPr="00B70620">
        <w:rPr>
          <w:rFonts w:ascii="Times New Roman" w:hAnsi="Times New Roman" w:cs="Times New Roman"/>
          <w:sz w:val="24"/>
          <w:szCs w:val="24"/>
        </w:rPr>
        <w:t>/</w:t>
      </w:r>
    </w:p>
    <w:p w:rsidR="009915B0" w:rsidRPr="00B70620" w:rsidRDefault="009915B0" w:rsidP="00B7062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70620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_</w:t>
      </w:r>
      <w:r>
        <w:rPr>
          <w:rFonts w:ascii="Times New Roman" w:hAnsi="Times New Roman" w:cs="Times New Roman"/>
          <w:sz w:val="24"/>
          <w:szCs w:val="24"/>
        </w:rPr>
        <w:t>____________/__________________</w:t>
      </w:r>
      <w:r w:rsidRPr="00B70620">
        <w:rPr>
          <w:rFonts w:ascii="Times New Roman" w:hAnsi="Times New Roman" w:cs="Times New Roman"/>
          <w:sz w:val="24"/>
          <w:szCs w:val="24"/>
        </w:rPr>
        <w:t>/</w:t>
      </w:r>
    </w:p>
    <w:sectPr w:rsidR="009915B0" w:rsidRPr="00B70620" w:rsidSect="00B70620">
      <w:pgSz w:w="11906" w:h="16838"/>
      <w:pgMar w:top="540" w:right="424" w:bottom="1134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defaultTabStop w:val="708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E3A82"/>
    <w:rsid w:val="001D400C"/>
    <w:rsid w:val="009915B0"/>
    <w:rsid w:val="00B70620"/>
    <w:rsid w:val="00C80347"/>
    <w:rsid w:val="00EE6C17"/>
    <w:rsid w:val="00F75371"/>
    <w:rsid w:val="00FE3A8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E6C17"/>
    <w:pPr>
      <w:spacing w:after="200" w:line="276" w:lineRule="auto"/>
    </w:pPr>
    <w:rPr>
      <w:rFonts w:cs="Calibri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14</TotalTime>
  <Pages>1</Pages>
  <Words>439</Words>
  <Characters>2508</Characters>
  <Application>Microsoft Office Outlook</Application>
  <DocSecurity>0</DocSecurity>
  <Lines>0</Lines>
  <Paragraphs>0</Paragraphs>
  <ScaleCrop>false</ScaleCrop>
  <Company>Kraftway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 teacher</dc:creator>
  <cp:keywords/>
  <dc:description/>
  <cp:lastModifiedBy>123</cp:lastModifiedBy>
  <cp:revision>3</cp:revision>
  <dcterms:created xsi:type="dcterms:W3CDTF">2011-09-07T08:41:00Z</dcterms:created>
  <dcterms:modified xsi:type="dcterms:W3CDTF">2013-09-03T10:43:00Z</dcterms:modified>
</cp:coreProperties>
</file>